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0"/>
        <w:tblW w:w="49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077"/>
        <w:gridCol w:w="1554"/>
        <w:gridCol w:w="3546"/>
        <w:gridCol w:w="1609"/>
        <w:gridCol w:w="2478"/>
      </w:tblGrid>
      <w:tr w14:paraId="18C31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4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E0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6CDA9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3A3CB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福州市长乐区行政执法主体信息表</w:t>
            </w:r>
          </w:p>
        </w:tc>
      </w:tr>
      <w:tr w14:paraId="7E63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4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B1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一、行政机关</w:t>
            </w:r>
          </w:p>
        </w:tc>
      </w:tr>
      <w:tr w14:paraId="03FBB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</w:trPr>
        <w:tc>
          <w:tcPr>
            <w:tcW w:w="26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02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A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A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法定代表人</w:t>
            </w:r>
          </w:p>
          <w:p w14:paraId="1127A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hAnsi="宋体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（主要负责人）</w:t>
            </w:r>
          </w:p>
        </w:tc>
        <w:tc>
          <w:tcPr>
            <w:tcW w:w="136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9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办公地址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A7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咨询</w:t>
            </w:r>
            <w:r>
              <w:rPr>
                <w:rFonts w:hint="eastAsia" w:hAnsi="宋体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投诉电话</w:t>
            </w:r>
          </w:p>
        </w:tc>
        <w:tc>
          <w:tcPr>
            <w:tcW w:w="9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1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门户网站</w:t>
            </w:r>
          </w:p>
        </w:tc>
      </w:tr>
      <w:tr w14:paraId="20BB2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4" w:hRule="atLeast"/>
        </w:trPr>
        <w:tc>
          <w:tcPr>
            <w:tcW w:w="26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EE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41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福州市长乐生态环境局</w:t>
            </w:r>
          </w:p>
        </w:tc>
        <w:tc>
          <w:tcPr>
            <w:tcW w:w="5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E2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李国栋</w:t>
            </w:r>
          </w:p>
        </w:tc>
        <w:tc>
          <w:tcPr>
            <w:tcW w:w="136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0F1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福州市长乐区航城街道朝阳北路12号</w:t>
            </w:r>
          </w:p>
        </w:tc>
        <w:tc>
          <w:tcPr>
            <w:tcW w:w="6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E1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0591-28922784</w:t>
            </w:r>
          </w:p>
        </w:tc>
        <w:tc>
          <w:tcPr>
            <w:tcW w:w="95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74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kern w:val="0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kern w:val="0"/>
                <w:sz w:val="20"/>
                <w:szCs w:val="20"/>
                <w:highlight w:val="none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kern w:val="0"/>
                <w:sz w:val="20"/>
                <w:szCs w:val="20"/>
                <w:highlight w:val="none"/>
                <w:u w:val="single"/>
                <w:lang w:val="en-US" w:eastAsia="zh-CN" w:bidi="ar"/>
              </w:rPr>
              <w:instrText xml:space="preserve"> HYPERLINK "http://www.fzcl.gov.cn/"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kern w:val="0"/>
                <w:sz w:val="20"/>
                <w:szCs w:val="20"/>
                <w:highlight w:val="none"/>
                <w:u w:val="singl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FF"/>
                <w:sz w:val="20"/>
                <w:szCs w:val="20"/>
                <w:highlight w:val="none"/>
                <w:u w:val="single"/>
              </w:rPr>
              <w:t>http://www.fzcl.gov.cn/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kern w:val="0"/>
                <w:sz w:val="20"/>
                <w:szCs w:val="20"/>
                <w:highlight w:val="none"/>
                <w:u w:val="single"/>
                <w:lang w:val="en-US" w:eastAsia="zh-CN" w:bidi="ar"/>
              </w:rPr>
              <w:fldChar w:fldCharType="end"/>
            </w:r>
          </w:p>
        </w:tc>
      </w:tr>
    </w:tbl>
    <w:p w14:paraId="299018B3">
      <w:pPr>
        <w:keepNext w:val="0"/>
        <w:keepLines w:val="0"/>
        <w:pageBreakBefore w:val="0"/>
        <w:widowControl w:val="0"/>
        <w:tabs>
          <w:tab w:val="left" w:pos="31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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6840" w:h="11907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文泉驿正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2E07C">
    <w:pPr>
      <w:pStyle w:val="1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3F8D4">
    <w:pPr>
      <w:pStyle w:val="1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6FF91">
    <w:pPr>
      <w:pStyle w:val="1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30ABE">
    <w:pPr>
      <w:pStyle w:val="1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9C21B9"/>
    <w:multiLevelType w:val="multilevel"/>
    <w:tmpl w:val="079C21B9"/>
    <w:lvl w:ilvl="0" w:tentative="0">
      <w:start w:val="1"/>
      <w:numFmt w:val="chineseCountingThousand"/>
      <w:pStyle w:val="4"/>
      <w:suff w:val="nothing"/>
      <w:lvlText w:val="%1、"/>
      <w:lvlJc w:val="left"/>
      <w:pPr>
        <w:ind w:left="0" w:firstLine="0"/>
      </w:pPr>
      <w:rPr>
        <w:rFonts w:hint="eastAsia" w:ascii="黑体" w:eastAsia="黑体"/>
        <w:b w:val="0"/>
        <w:i w:val="0"/>
        <w:spacing w:val="0"/>
        <w:w w:val="100"/>
        <w:position w:val="0"/>
        <w:sz w:val="32"/>
      </w:rPr>
    </w:lvl>
    <w:lvl w:ilvl="1" w:tentative="0">
      <w:start w:val="1"/>
      <w:numFmt w:val="chineseCountingThousand"/>
      <w:pStyle w:val="5"/>
      <w:suff w:val="nothing"/>
      <w:lvlText w:val="（%2）"/>
      <w:lvlJc w:val="left"/>
      <w:pPr>
        <w:ind w:left="0" w:firstLine="0"/>
      </w:pPr>
      <w:rPr>
        <w:rFonts w:hint="eastAsia" w:ascii="楷体_GB2312" w:eastAsia="楷体_GB2312"/>
        <w:b/>
        <w:i w:val="0"/>
        <w:spacing w:val="0"/>
        <w:w w:val="100"/>
        <w:position w:val="0"/>
        <w:sz w:val="32"/>
      </w:rPr>
    </w:lvl>
    <w:lvl w:ilvl="2" w:tentative="0">
      <w:start w:val="1"/>
      <w:numFmt w:val="decimal"/>
      <w:pStyle w:val="6"/>
      <w:suff w:val="nothing"/>
      <w:lvlText w:val="%3."/>
      <w:lvlJc w:val="left"/>
      <w:pPr>
        <w:ind w:left="0" w:firstLine="0"/>
      </w:pPr>
      <w:rPr>
        <w:rFonts w:hint="eastAsia" w:ascii="仿宋_GB2312" w:eastAsia="仿宋_GB2312"/>
        <w:b/>
        <w:i w:val="0"/>
        <w:spacing w:val="0"/>
        <w:w w:val="100"/>
        <w:position w:val="0"/>
        <w:sz w:val="32"/>
      </w:rPr>
    </w:lvl>
    <w:lvl w:ilvl="3" w:tentative="0">
      <w:start w:val="1"/>
      <w:numFmt w:val="decimal"/>
      <w:pStyle w:val="7"/>
      <w:suff w:val="nothing"/>
      <w:lvlText w:val="（%4）"/>
      <w:lvlJc w:val="left"/>
      <w:pPr>
        <w:ind w:left="0" w:firstLine="0"/>
      </w:pPr>
      <w:rPr>
        <w:rFonts w:hint="eastAsia" w:ascii="仿宋_GB2312" w:eastAsia="仿宋_GB2312"/>
        <w:b w:val="0"/>
        <w:i w:val="0"/>
        <w:spacing w:val="0"/>
        <w:w w:val="100"/>
        <w:position w:val="0"/>
        <w:sz w:val="32"/>
      </w:rPr>
    </w:lvl>
    <w:lvl w:ilvl="4" w:tentative="0">
      <w:start w:val="1"/>
      <w:numFmt w:val="none"/>
      <w:pStyle w:val="8"/>
      <w:suff w:val="nothing"/>
      <w:lvlText w:val=""/>
      <w:lvlJc w:val="left"/>
      <w:pPr>
        <w:ind w:left="200" w:firstLine="0"/>
      </w:pPr>
      <w:rPr>
        <w:rFonts w:hint="eastAsia"/>
      </w:rPr>
    </w:lvl>
    <w:lvl w:ilvl="5" w:tentative="0">
      <w:start w:val="1"/>
      <w:numFmt w:val="none"/>
      <w:pStyle w:val="9"/>
      <w:suff w:val="nothing"/>
      <w:lvlText w:val=""/>
      <w:lvlJc w:val="left"/>
      <w:pPr>
        <w:ind w:left="200" w:firstLine="0"/>
      </w:pPr>
      <w:rPr>
        <w:rFonts w:hint="eastAsia"/>
      </w:rPr>
    </w:lvl>
    <w:lvl w:ilvl="6" w:tentative="0">
      <w:start w:val="1"/>
      <w:numFmt w:val="none"/>
      <w:pStyle w:val="10"/>
      <w:suff w:val="nothing"/>
      <w:lvlText w:val=""/>
      <w:lvlJc w:val="left"/>
      <w:pPr>
        <w:ind w:left="200" w:firstLine="0"/>
      </w:pPr>
      <w:rPr>
        <w:rFonts w:hint="eastAsia"/>
      </w:rPr>
    </w:lvl>
    <w:lvl w:ilvl="7" w:tentative="0">
      <w:start w:val="1"/>
      <w:numFmt w:val="none"/>
      <w:pStyle w:val="11"/>
      <w:suff w:val="nothing"/>
      <w:lvlText w:val=""/>
      <w:lvlJc w:val="left"/>
      <w:pPr>
        <w:ind w:left="200" w:firstLine="0"/>
      </w:pPr>
      <w:rPr>
        <w:rFonts w:hint="eastAsia"/>
      </w:rPr>
    </w:lvl>
    <w:lvl w:ilvl="8" w:tentative="0">
      <w:start w:val="1"/>
      <w:numFmt w:val="none"/>
      <w:pStyle w:val="12"/>
      <w:suff w:val="nothing"/>
      <w:lvlText w:val=""/>
      <w:lvlJc w:val="left"/>
      <w:pPr>
        <w:ind w:left="20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NDdhZTA3MzFlMTA3YTQxMjdmNDQ3Y2U1YzgyYmQifQ=="/>
    <w:docVar w:name="KSO_WPS_MARK_KEY" w:val="6cb8a2b3-2f0f-4c89-b49d-5ba64c27b419"/>
  </w:docVars>
  <w:rsids>
    <w:rsidRoot w:val="12525E47"/>
    <w:rsid w:val="00000ECB"/>
    <w:rsid w:val="00011250"/>
    <w:rsid w:val="00015656"/>
    <w:rsid w:val="00015D9B"/>
    <w:rsid w:val="0006588A"/>
    <w:rsid w:val="000A0DE1"/>
    <w:rsid w:val="000D39DF"/>
    <w:rsid w:val="000E57A6"/>
    <w:rsid w:val="000E6B83"/>
    <w:rsid w:val="000F560F"/>
    <w:rsid w:val="001254B4"/>
    <w:rsid w:val="00142780"/>
    <w:rsid w:val="001535A5"/>
    <w:rsid w:val="0016664A"/>
    <w:rsid w:val="001674CE"/>
    <w:rsid w:val="00170F00"/>
    <w:rsid w:val="001B0EB6"/>
    <w:rsid w:val="001C6F13"/>
    <w:rsid w:val="001D4980"/>
    <w:rsid w:val="001E4594"/>
    <w:rsid w:val="001E496E"/>
    <w:rsid w:val="001F7AB8"/>
    <w:rsid w:val="00214646"/>
    <w:rsid w:val="00240A68"/>
    <w:rsid w:val="0027298C"/>
    <w:rsid w:val="00273A37"/>
    <w:rsid w:val="00274A35"/>
    <w:rsid w:val="002A0887"/>
    <w:rsid w:val="002A5009"/>
    <w:rsid w:val="002A5116"/>
    <w:rsid w:val="002B0F95"/>
    <w:rsid w:val="002C1279"/>
    <w:rsid w:val="002C6DF2"/>
    <w:rsid w:val="002D19C8"/>
    <w:rsid w:val="002D4B31"/>
    <w:rsid w:val="002D504A"/>
    <w:rsid w:val="002E43B2"/>
    <w:rsid w:val="002F52A7"/>
    <w:rsid w:val="0030033D"/>
    <w:rsid w:val="00302F88"/>
    <w:rsid w:val="00330A51"/>
    <w:rsid w:val="00331D63"/>
    <w:rsid w:val="00353F37"/>
    <w:rsid w:val="00361036"/>
    <w:rsid w:val="00385D18"/>
    <w:rsid w:val="003E54B9"/>
    <w:rsid w:val="003E6A09"/>
    <w:rsid w:val="003E6FDC"/>
    <w:rsid w:val="003F47DB"/>
    <w:rsid w:val="00406F2F"/>
    <w:rsid w:val="00423584"/>
    <w:rsid w:val="0044097B"/>
    <w:rsid w:val="004414D3"/>
    <w:rsid w:val="00463141"/>
    <w:rsid w:val="00463C78"/>
    <w:rsid w:val="00465034"/>
    <w:rsid w:val="00482072"/>
    <w:rsid w:val="00493951"/>
    <w:rsid w:val="004978EE"/>
    <w:rsid w:val="004B513B"/>
    <w:rsid w:val="004E0C7E"/>
    <w:rsid w:val="004F4CA4"/>
    <w:rsid w:val="005037ED"/>
    <w:rsid w:val="00534258"/>
    <w:rsid w:val="00567462"/>
    <w:rsid w:val="005700CC"/>
    <w:rsid w:val="0058320D"/>
    <w:rsid w:val="005A3012"/>
    <w:rsid w:val="005B1AF6"/>
    <w:rsid w:val="005D14D6"/>
    <w:rsid w:val="005D3C2E"/>
    <w:rsid w:val="005F239E"/>
    <w:rsid w:val="00665D4B"/>
    <w:rsid w:val="006C1366"/>
    <w:rsid w:val="006D2555"/>
    <w:rsid w:val="006D6B25"/>
    <w:rsid w:val="006E219C"/>
    <w:rsid w:val="0070079B"/>
    <w:rsid w:val="00716F18"/>
    <w:rsid w:val="00730649"/>
    <w:rsid w:val="007327B6"/>
    <w:rsid w:val="00743456"/>
    <w:rsid w:val="00755A0A"/>
    <w:rsid w:val="00766B24"/>
    <w:rsid w:val="00790AF4"/>
    <w:rsid w:val="007965DA"/>
    <w:rsid w:val="007B4E7E"/>
    <w:rsid w:val="007C48C7"/>
    <w:rsid w:val="008034CA"/>
    <w:rsid w:val="0080604F"/>
    <w:rsid w:val="00827562"/>
    <w:rsid w:val="00832555"/>
    <w:rsid w:val="008531A4"/>
    <w:rsid w:val="0086008A"/>
    <w:rsid w:val="008639CB"/>
    <w:rsid w:val="008677C1"/>
    <w:rsid w:val="00886D41"/>
    <w:rsid w:val="008902A1"/>
    <w:rsid w:val="00891BB8"/>
    <w:rsid w:val="008A268C"/>
    <w:rsid w:val="008A4E4F"/>
    <w:rsid w:val="008C34DD"/>
    <w:rsid w:val="008E0514"/>
    <w:rsid w:val="008E1DE4"/>
    <w:rsid w:val="008E4C2B"/>
    <w:rsid w:val="008F3E7E"/>
    <w:rsid w:val="00903356"/>
    <w:rsid w:val="00915221"/>
    <w:rsid w:val="00931FA2"/>
    <w:rsid w:val="0096785E"/>
    <w:rsid w:val="00980EE4"/>
    <w:rsid w:val="009823C4"/>
    <w:rsid w:val="0099305D"/>
    <w:rsid w:val="009B050A"/>
    <w:rsid w:val="00A07A68"/>
    <w:rsid w:val="00A529BE"/>
    <w:rsid w:val="00A61F70"/>
    <w:rsid w:val="00A66EE7"/>
    <w:rsid w:val="00AA4CD0"/>
    <w:rsid w:val="00AB6A50"/>
    <w:rsid w:val="00AC4452"/>
    <w:rsid w:val="00AD3E60"/>
    <w:rsid w:val="00AE7EEB"/>
    <w:rsid w:val="00AF28FE"/>
    <w:rsid w:val="00B53280"/>
    <w:rsid w:val="00B61E00"/>
    <w:rsid w:val="00BB215B"/>
    <w:rsid w:val="00BC45A5"/>
    <w:rsid w:val="00BD7FB1"/>
    <w:rsid w:val="00C177E9"/>
    <w:rsid w:val="00C50894"/>
    <w:rsid w:val="00C579C4"/>
    <w:rsid w:val="00C636DB"/>
    <w:rsid w:val="00C67C87"/>
    <w:rsid w:val="00C70E47"/>
    <w:rsid w:val="00CA55DF"/>
    <w:rsid w:val="00CA798F"/>
    <w:rsid w:val="00CD0271"/>
    <w:rsid w:val="00CD5924"/>
    <w:rsid w:val="00CD78FA"/>
    <w:rsid w:val="00CD7AD8"/>
    <w:rsid w:val="00CF3A2E"/>
    <w:rsid w:val="00CF659C"/>
    <w:rsid w:val="00D10C8C"/>
    <w:rsid w:val="00D14F6E"/>
    <w:rsid w:val="00D245F7"/>
    <w:rsid w:val="00D25A06"/>
    <w:rsid w:val="00D26E06"/>
    <w:rsid w:val="00D343EB"/>
    <w:rsid w:val="00D4550F"/>
    <w:rsid w:val="00D50F0A"/>
    <w:rsid w:val="00D662F0"/>
    <w:rsid w:val="00DA59A5"/>
    <w:rsid w:val="00DD4B4A"/>
    <w:rsid w:val="00DE6CB2"/>
    <w:rsid w:val="00E01CFE"/>
    <w:rsid w:val="00E07564"/>
    <w:rsid w:val="00E11812"/>
    <w:rsid w:val="00E13EB3"/>
    <w:rsid w:val="00E25113"/>
    <w:rsid w:val="00E45103"/>
    <w:rsid w:val="00E640E2"/>
    <w:rsid w:val="00E7121B"/>
    <w:rsid w:val="00E84410"/>
    <w:rsid w:val="00F13D5F"/>
    <w:rsid w:val="00F31AF3"/>
    <w:rsid w:val="00F50C1E"/>
    <w:rsid w:val="00F8282A"/>
    <w:rsid w:val="00F94D4A"/>
    <w:rsid w:val="00FB53A9"/>
    <w:rsid w:val="00FC3B15"/>
    <w:rsid w:val="00FD175A"/>
    <w:rsid w:val="00FD1E8E"/>
    <w:rsid w:val="00FD7418"/>
    <w:rsid w:val="00FF3C7C"/>
    <w:rsid w:val="00FF4D99"/>
    <w:rsid w:val="013E78F5"/>
    <w:rsid w:val="0C4B7FE1"/>
    <w:rsid w:val="12525E47"/>
    <w:rsid w:val="134731DE"/>
    <w:rsid w:val="157A0A31"/>
    <w:rsid w:val="18653051"/>
    <w:rsid w:val="1BFBB59C"/>
    <w:rsid w:val="1BFFECBF"/>
    <w:rsid w:val="1F4029EC"/>
    <w:rsid w:val="223A30A7"/>
    <w:rsid w:val="22EF7D74"/>
    <w:rsid w:val="24323DD1"/>
    <w:rsid w:val="25E627EE"/>
    <w:rsid w:val="26EB2DB7"/>
    <w:rsid w:val="277BC759"/>
    <w:rsid w:val="287B9BFC"/>
    <w:rsid w:val="29D25577"/>
    <w:rsid w:val="2D5F6CC1"/>
    <w:rsid w:val="31DB205C"/>
    <w:rsid w:val="31FF2F06"/>
    <w:rsid w:val="32DA6EA7"/>
    <w:rsid w:val="344324A4"/>
    <w:rsid w:val="348E1CD9"/>
    <w:rsid w:val="37C72824"/>
    <w:rsid w:val="37CB2EE6"/>
    <w:rsid w:val="37E36E19"/>
    <w:rsid w:val="39085792"/>
    <w:rsid w:val="3BBAA2C2"/>
    <w:rsid w:val="3BC23B9F"/>
    <w:rsid w:val="3DB74DA9"/>
    <w:rsid w:val="3FDFCCA3"/>
    <w:rsid w:val="3FFD03B5"/>
    <w:rsid w:val="41CE26AA"/>
    <w:rsid w:val="43DD383D"/>
    <w:rsid w:val="45DF3B29"/>
    <w:rsid w:val="53B3A2C2"/>
    <w:rsid w:val="557E7ABA"/>
    <w:rsid w:val="579F7738"/>
    <w:rsid w:val="5B3E62AB"/>
    <w:rsid w:val="5B712489"/>
    <w:rsid w:val="5BD45323"/>
    <w:rsid w:val="5EFFEBE5"/>
    <w:rsid w:val="5F7E4CB3"/>
    <w:rsid w:val="5FBA7677"/>
    <w:rsid w:val="5FBFA9B7"/>
    <w:rsid w:val="5FFB9006"/>
    <w:rsid w:val="5FFF16FB"/>
    <w:rsid w:val="63FE7165"/>
    <w:rsid w:val="65579430"/>
    <w:rsid w:val="664226FE"/>
    <w:rsid w:val="664D538C"/>
    <w:rsid w:val="67915B8F"/>
    <w:rsid w:val="67E52C26"/>
    <w:rsid w:val="6B8015E3"/>
    <w:rsid w:val="6D7BDC82"/>
    <w:rsid w:val="6D7D1E46"/>
    <w:rsid w:val="6DF7F648"/>
    <w:rsid w:val="6E8F5C02"/>
    <w:rsid w:val="6F7F47D6"/>
    <w:rsid w:val="6F9FDE30"/>
    <w:rsid w:val="6FF3F476"/>
    <w:rsid w:val="71FE57BD"/>
    <w:rsid w:val="73BBBEE1"/>
    <w:rsid w:val="73BDCC76"/>
    <w:rsid w:val="74DFF78D"/>
    <w:rsid w:val="76CC6D61"/>
    <w:rsid w:val="77AFC391"/>
    <w:rsid w:val="77B79185"/>
    <w:rsid w:val="77BEC8A3"/>
    <w:rsid w:val="77EE2427"/>
    <w:rsid w:val="7AB7226A"/>
    <w:rsid w:val="7B9203E4"/>
    <w:rsid w:val="7BDC498E"/>
    <w:rsid w:val="7C5B3530"/>
    <w:rsid w:val="7CF9F7D1"/>
    <w:rsid w:val="7D6705BF"/>
    <w:rsid w:val="7DCB4A49"/>
    <w:rsid w:val="7DFEC5D6"/>
    <w:rsid w:val="7E97EF5F"/>
    <w:rsid w:val="7EDD6586"/>
    <w:rsid w:val="7F3E13AB"/>
    <w:rsid w:val="7F7FB908"/>
    <w:rsid w:val="7FA62466"/>
    <w:rsid w:val="7FDBFFD6"/>
    <w:rsid w:val="7FF39764"/>
    <w:rsid w:val="7FFA9428"/>
    <w:rsid w:val="7FFB808B"/>
    <w:rsid w:val="7FFE8CD2"/>
    <w:rsid w:val="85FF8A35"/>
    <w:rsid w:val="86EBA7C1"/>
    <w:rsid w:val="8DFF4DCA"/>
    <w:rsid w:val="8EFFBFC1"/>
    <w:rsid w:val="9CCB33CC"/>
    <w:rsid w:val="9FFF74C4"/>
    <w:rsid w:val="AEEF51CE"/>
    <w:rsid w:val="B3AFA4FC"/>
    <w:rsid w:val="B5BB0537"/>
    <w:rsid w:val="BAEF9BDA"/>
    <w:rsid w:val="BD7BC13A"/>
    <w:rsid w:val="BDABB273"/>
    <w:rsid w:val="BF6E8376"/>
    <w:rsid w:val="CEFDAF3E"/>
    <w:rsid w:val="CFBB5801"/>
    <w:rsid w:val="D3F30E67"/>
    <w:rsid w:val="D79D8C6B"/>
    <w:rsid w:val="D8D65A6F"/>
    <w:rsid w:val="D99F2330"/>
    <w:rsid w:val="D9FF23E4"/>
    <w:rsid w:val="DF3F2411"/>
    <w:rsid w:val="DFFF54E0"/>
    <w:rsid w:val="E75CABCE"/>
    <w:rsid w:val="EBFDF738"/>
    <w:rsid w:val="ED7B0BAD"/>
    <w:rsid w:val="EEFB37BB"/>
    <w:rsid w:val="EF7EA3D2"/>
    <w:rsid w:val="EFC75FF9"/>
    <w:rsid w:val="EFE2705F"/>
    <w:rsid w:val="F3B76CDC"/>
    <w:rsid w:val="F4E74C36"/>
    <w:rsid w:val="F4F9EAC5"/>
    <w:rsid w:val="F7BE08B5"/>
    <w:rsid w:val="F7FBFC07"/>
    <w:rsid w:val="FAD633C7"/>
    <w:rsid w:val="FB762438"/>
    <w:rsid w:val="FBEA5721"/>
    <w:rsid w:val="FBFEDA15"/>
    <w:rsid w:val="FCCF4827"/>
    <w:rsid w:val="FCFFAFA2"/>
    <w:rsid w:val="FDB7489E"/>
    <w:rsid w:val="FDF721C1"/>
    <w:rsid w:val="FDFC4620"/>
    <w:rsid w:val="FDFFB865"/>
    <w:rsid w:val="FE3F873B"/>
    <w:rsid w:val="FE7FAE23"/>
    <w:rsid w:val="FED12EA6"/>
    <w:rsid w:val="FF7FC9A6"/>
    <w:rsid w:val="FFD74DAC"/>
    <w:rsid w:val="FFDF5FDC"/>
    <w:rsid w:val="FFEA478E"/>
    <w:rsid w:val="FFEF1FAB"/>
    <w:rsid w:val="FFEF8B55"/>
    <w:rsid w:val="FFF5F47F"/>
    <w:rsid w:val="FFF7E7CD"/>
    <w:rsid w:val="FFF8D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numPr>
        <w:ilvl w:val="0"/>
        <w:numId w:val="1"/>
      </w:numPr>
      <w:adjustRightInd w:val="0"/>
      <w:ind w:firstLine="200" w:firstLineChars="200"/>
      <w:outlineLvl w:val="0"/>
    </w:pPr>
    <w:rPr>
      <w:rFonts w:ascii="黑体" w:eastAsia="黑体"/>
      <w:bCs/>
      <w:kern w:val="44"/>
      <w:szCs w:val="44"/>
    </w:rPr>
  </w:style>
  <w:style w:type="paragraph" w:styleId="5">
    <w:name w:val="heading 2"/>
    <w:basedOn w:val="1"/>
    <w:next w:val="1"/>
    <w:qFormat/>
    <w:uiPriority w:val="0"/>
    <w:pPr>
      <w:numPr>
        <w:ilvl w:val="1"/>
        <w:numId w:val="1"/>
      </w:numPr>
      <w:ind w:firstLine="200" w:firstLineChars="200"/>
      <w:outlineLvl w:val="1"/>
    </w:pPr>
    <w:rPr>
      <w:rFonts w:ascii="楷体_GB2312" w:hAnsi="Arial" w:eastAsia="楷体_GB2312"/>
      <w:b/>
      <w:bCs/>
      <w:szCs w:val="32"/>
    </w:rPr>
  </w:style>
  <w:style w:type="paragraph" w:styleId="6">
    <w:name w:val="heading 3"/>
    <w:basedOn w:val="1"/>
    <w:next w:val="1"/>
    <w:qFormat/>
    <w:uiPriority w:val="0"/>
    <w:pPr>
      <w:numPr>
        <w:ilvl w:val="2"/>
        <w:numId w:val="1"/>
      </w:numPr>
      <w:ind w:firstLine="200" w:firstLineChars="200"/>
      <w:outlineLvl w:val="2"/>
    </w:pPr>
    <w:rPr>
      <w:b/>
      <w:bCs/>
      <w:szCs w:val="32"/>
    </w:rPr>
  </w:style>
  <w:style w:type="paragraph" w:styleId="7">
    <w:name w:val="heading 4"/>
    <w:basedOn w:val="1"/>
    <w:next w:val="1"/>
    <w:qFormat/>
    <w:uiPriority w:val="0"/>
    <w:pPr>
      <w:numPr>
        <w:ilvl w:val="3"/>
        <w:numId w:val="1"/>
      </w:numPr>
      <w:ind w:firstLine="200" w:firstLineChars="200"/>
      <w:outlineLvl w:val="3"/>
    </w:pPr>
    <w:rPr>
      <w:rFonts w:hAnsi="Arial"/>
      <w:bCs/>
      <w:szCs w:val="28"/>
    </w:rPr>
  </w:style>
  <w:style w:type="paragraph" w:styleId="8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10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11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 w:val="21"/>
      <w:szCs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13">
    <w:name w:val="Body Text Indent"/>
    <w:basedOn w:val="1"/>
    <w:qFormat/>
    <w:uiPriority w:val="0"/>
    <w:pPr>
      <w:spacing w:after="120"/>
      <w:ind w:left="420" w:leftChars="200"/>
    </w:pPr>
  </w:style>
  <w:style w:type="paragraph" w:styleId="14">
    <w:name w:val="Date"/>
    <w:basedOn w:val="1"/>
    <w:next w:val="1"/>
    <w:qFormat/>
    <w:uiPriority w:val="0"/>
    <w:pPr>
      <w:ind w:left="100" w:leftChars="2500"/>
    </w:pPr>
  </w:style>
  <w:style w:type="paragraph" w:styleId="15">
    <w:name w:val="Balloon Text"/>
    <w:basedOn w:val="1"/>
    <w:semiHidden/>
    <w:qFormat/>
    <w:uiPriority w:val="0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itle"/>
    <w:basedOn w:val="1"/>
    <w:qFormat/>
    <w:uiPriority w:val="0"/>
    <w:pPr>
      <w:spacing w:line="579" w:lineRule="exact"/>
      <w:jc w:val="center"/>
      <w:outlineLvl w:val="0"/>
    </w:pPr>
    <w:rPr>
      <w:rFonts w:ascii="方正小标宋简体" w:hAnsi="Arial" w:eastAsia="方正小标宋简体" w:cs="Arial"/>
      <w:bCs/>
      <w:sz w:val="44"/>
      <w:szCs w:val="32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page number"/>
    <w:basedOn w:val="22"/>
    <w:qFormat/>
    <w:uiPriority w:val="0"/>
  </w:style>
  <w:style w:type="character" w:styleId="24">
    <w:name w:val="Hyperlink"/>
    <w:basedOn w:val="2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S/C:\Documents%20and%20Settings\Administrator\&#26700;&#38754;\&#38271;&#21496;&#27169;&#26495;(1)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长司模板(1).dotx</Template>
  <Pages>1</Pages>
  <Words>265</Words>
  <Characters>271</Characters>
  <Lines>2</Lines>
  <Paragraphs>1</Paragraphs>
  <TotalTime>3</TotalTime>
  <ScaleCrop>false</ScaleCrop>
  <LinksUpToDate>false</LinksUpToDate>
  <CharactersWithSpaces>311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2020-02-12T01:06:00Z</dcterms:created>
  <dc:creator>Administrator</dc:creator>
  <cp:lastModifiedBy>旧雷总弯</cp:lastModifiedBy>
  <cp:lastPrinted>2026-09-15T01:00:00Z</cp:lastPrinted>
  <dcterms:modified xsi:type="dcterms:W3CDTF">2026-09-20T09:55:38Z</dcterms:modified>
  <dc:title>长司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10BFADF6F3FC441F8E7E0CD8F2A2D7E8</vt:lpwstr>
  </property>
  <property fmtid="{D5CDD505-2E9C-101B-9397-08002B2CF9AE}" pid="4" name="KSOTemplateDocerSaveRecord">
    <vt:lpwstr>eyJoZGlkIjoiZDdlY2UwNzBhNjVhNDhjNGEwN2NmN2I5YTk0Y2ExZTkiLCJ1c2VySWQiOiI3MDk2NTgzMzcifQ==</vt:lpwstr>
  </property>
</Properties>
</file>